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467"/>
        <w:gridCol w:w="462"/>
        <w:gridCol w:w="3141"/>
        <w:gridCol w:w="1892"/>
        <w:gridCol w:w="2748"/>
      </w:tblGrid>
      <w:tr w:rsidR="000172E5" w:rsidRPr="00846B76" w14:paraId="3473E75C" w14:textId="77777777" w:rsidTr="0034525F">
        <w:sdt>
          <w:sdtPr>
            <w:rPr>
              <w:rFonts w:asciiTheme="majorHAnsi" w:hAnsiTheme="majorHAnsi"/>
              <w:b/>
            </w:rPr>
            <w:id w:val="-1908759595"/>
            <w:placeholder>
              <w:docPart w:val="8643C1BF2DA58342BB3F5F152C2377F7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6"/>
                <w:shd w:val="clear" w:color="auto" w:fill="4C4C4C" w:themeFill="accent6" w:themeFillShade="BF"/>
                <w:vAlign w:val="bottom"/>
              </w:tcPr>
              <w:p w14:paraId="45ED1CBA" w14:textId="77777777" w:rsidR="000172E5" w:rsidRPr="00846B76" w:rsidRDefault="0088580B" w:rsidP="006145D8">
                <w:pPr>
                  <w:spacing w:before="120" w:after="120"/>
                  <w:rPr>
                    <w:rFonts w:asciiTheme="majorHAnsi" w:hAnsiTheme="majorHAnsi"/>
                    <w:b/>
                  </w:rPr>
                </w:pPr>
                <w:r w:rsidRPr="0034525F">
                  <w:rPr>
                    <w:rStyle w:val="Heading1Char"/>
                    <w:color w:val="FFFFFF" w:themeColor="background1"/>
                  </w:rPr>
                  <w:t>Event</w:t>
                </w:r>
                <w:r w:rsidR="007147D7" w:rsidRPr="0034525F">
                  <w:rPr>
                    <w:rStyle w:val="Heading1Char"/>
                    <w:color w:val="FFFFFF" w:themeColor="background1"/>
                  </w:rPr>
                  <w:t xml:space="preserve"> Info</w:t>
                </w:r>
                <w:r w:rsidRPr="0034525F">
                  <w:rPr>
                    <w:rStyle w:val="Heading1Char"/>
                    <w:color w:val="FFFFFF" w:themeColor="background1"/>
                  </w:rPr>
                  <w:t>rmation</w:t>
                </w:r>
              </w:p>
            </w:tc>
          </w:sdtContent>
        </w:sdt>
      </w:tr>
      <w:tr w:rsidR="0088580B" w:rsidRPr="00846B76" w14:paraId="3EF5E3EC" w14:textId="77777777" w:rsidTr="006140D5">
        <w:tc>
          <w:tcPr>
            <w:tcW w:w="1184" w:type="pct"/>
            <w:gridSpan w:val="2"/>
            <w:vAlign w:val="bottom"/>
          </w:tcPr>
          <w:p w14:paraId="5D7F7B74" w14:textId="77777777" w:rsidR="0088580B" w:rsidRDefault="00000000" w:rsidP="006140D5">
            <w:pPr>
              <w:pStyle w:val="NormalIndent"/>
              <w:jc w:val="right"/>
            </w:pPr>
            <w:sdt>
              <w:sdtPr>
                <w:id w:val="-365287697"/>
                <w:placeholder>
                  <w:docPart w:val="C03B1DBB8420F148B42452923C6E5662"/>
                </w:placeholder>
                <w:temporary/>
                <w:showingPlcHdr/>
                <w15:appearance w15:val="hidden"/>
              </w:sdtPr>
              <w:sdtContent>
                <w:r w:rsidR="0088580B" w:rsidRPr="008D33C0">
                  <w:t>Event Name</w:t>
                </w:r>
              </w:sdtContent>
            </w:sdt>
            <w:r w:rsidR="006140D5">
              <w:t>:</w:t>
            </w:r>
          </w:p>
        </w:tc>
        <w:tc>
          <w:tcPr>
            <w:tcW w:w="3816" w:type="pct"/>
            <w:gridSpan w:val="4"/>
            <w:tcBorders>
              <w:bottom w:val="single" w:sz="4" w:space="0" w:color="auto"/>
            </w:tcBorders>
            <w:vAlign w:val="bottom"/>
          </w:tcPr>
          <w:p w14:paraId="7EAFF278" w14:textId="38D4D31B" w:rsidR="0088580B" w:rsidRPr="00846B76" w:rsidRDefault="00EF0A61" w:rsidP="00E204FF">
            <w:r>
              <w:t>Miracle Mile En Blanc (approximately 300 to 3</w:t>
            </w:r>
            <w:r w:rsidR="00DE7952">
              <w:t>44</w:t>
            </w:r>
            <w:r>
              <w:t xml:space="preserve"> guests)</w:t>
            </w:r>
          </w:p>
        </w:tc>
      </w:tr>
      <w:tr w:rsidR="0088580B" w:rsidRPr="00846B76" w14:paraId="10405C99" w14:textId="77777777" w:rsidTr="006140D5">
        <w:tc>
          <w:tcPr>
            <w:tcW w:w="1184" w:type="pct"/>
            <w:gridSpan w:val="2"/>
            <w:vAlign w:val="bottom"/>
          </w:tcPr>
          <w:p w14:paraId="7A35B829" w14:textId="77777777" w:rsidR="0088580B" w:rsidRDefault="00000000" w:rsidP="006140D5">
            <w:pPr>
              <w:pStyle w:val="NormalIndent"/>
              <w:jc w:val="right"/>
            </w:pPr>
            <w:sdt>
              <w:sdtPr>
                <w:id w:val="497467533"/>
                <w:placeholder>
                  <w:docPart w:val="A8BBD7C80E5A4940BAA99DAFF5130BCD"/>
                </w:placeholder>
                <w:temporary/>
                <w:showingPlcHdr/>
                <w15:appearance w15:val="hidden"/>
              </w:sdtPr>
              <w:sdtContent>
                <w:r w:rsidR="00E204FF" w:rsidRPr="008D33C0">
                  <w:t>Date</w:t>
                </w:r>
              </w:sdtContent>
            </w:sdt>
            <w:r w:rsidR="006140D5">
              <w:t>: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E6FE84" w14:textId="1A6AACC1" w:rsidR="0088580B" w:rsidRPr="00846B76" w:rsidRDefault="00EF0A61" w:rsidP="00E204FF">
            <w:r>
              <w:t xml:space="preserve">Saturday, </w:t>
            </w:r>
            <w:r w:rsidR="00DE7952">
              <w:t>June 24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bottom"/>
          </w:tcPr>
          <w:p w14:paraId="2DBF1773" w14:textId="77777777" w:rsidR="0088580B" w:rsidRDefault="0034525F" w:rsidP="006140D5">
            <w:pPr>
              <w:spacing w:before="120"/>
              <w:jc w:val="right"/>
            </w:pPr>
            <w:r>
              <w:t xml:space="preserve">Event </w:t>
            </w:r>
            <w:sdt>
              <w:sdtPr>
                <w:id w:val="1040327254"/>
                <w:placeholder>
                  <w:docPart w:val="4576B5C324063C449AED563222839391"/>
                </w:placeholder>
                <w:temporary/>
                <w:showingPlcHdr/>
                <w15:appearance w15:val="hidden"/>
              </w:sdtPr>
              <w:sdtContent>
                <w:r w:rsidR="00E204FF" w:rsidRPr="00E204FF">
                  <w:t>Time</w:t>
                </w:r>
              </w:sdtContent>
            </w:sdt>
            <w:r w:rsidR="006140D5">
              <w:t>:</w:t>
            </w: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F3563F" w14:textId="77777777" w:rsidR="0088580B" w:rsidRPr="00846B76" w:rsidRDefault="00EF0A61" w:rsidP="00E204FF">
            <w:r>
              <w:t>6 – 10pm</w:t>
            </w:r>
          </w:p>
        </w:tc>
      </w:tr>
      <w:tr w:rsidR="00E204FF" w:rsidRPr="00846B76" w14:paraId="64FAAFCD" w14:textId="77777777" w:rsidTr="006140D5">
        <w:tc>
          <w:tcPr>
            <w:tcW w:w="1184" w:type="pct"/>
            <w:gridSpan w:val="2"/>
            <w:vAlign w:val="bottom"/>
          </w:tcPr>
          <w:p w14:paraId="102D056B" w14:textId="77777777" w:rsidR="00E204FF" w:rsidRDefault="00000000" w:rsidP="006140D5">
            <w:pPr>
              <w:pStyle w:val="NormalIndent"/>
              <w:jc w:val="right"/>
            </w:pPr>
            <w:sdt>
              <w:sdtPr>
                <w:id w:val="-1686427066"/>
                <w:placeholder>
                  <w:docPart w:val="775BE861EA1F28488D4172A3F1E1EE98"/>
                </w:placeholder>
                <w:temporary/>
                <w:showingPlcHdr/>
                <w15:appearance w15:val="hidden"/>
              </w:sdtPr>
              <w:sdtContent>
                <w:r w:rsidR="00E204FF">
                  <w:t>Location</w:t>
                </w:r>
              </w:sdtContent>
            </w:sdt>
            <w:r w:rsidR="006140D5">
              <w:t>:</w:t>
            </w:r>
          </w:p>
        </w:tc>
        <w:tc>
          <w:tcPr>
            <w:tcW w:w="3816" w:type="pct"/>
            <w:gridSpan w:val="4"/>
            <w:tcBorders>
              <w:bottom w:val="single" w:sz="4" w:space="0" w:color="auto"/>
            </w:tcBorders>
            <w:vAlign w:val="bottom"/>
          </w:tcPr>
          <w:p w14:paraId="2A359750" w14:textId="77777777" w:rsidR="00E204FF" w:rsidRPr="00846B76" w:rsidRDefault="006140D5" w:rsidP="00E204FF">
            <w:r>
              <w:t>Miracle Mile a</w:t>
            </w:r>
            <w:r w:rsidR="00EF0A61">
              <w:t xml:space="preserve">t Tuxedo Court </w:t>
            </w:r>
          </w:p>
        </w:tc>
      </w:tr>
      <w:tr w:rsidR="00E204FF" w:rsidRPr="00E204FF" w14:paraId="62A7314E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0374037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0D5BFD58" w14:textId="77777777" w:rsidTr="0034525F">
        <w:tc>
          <w:tcPr>
            <w:tcW w:w="5000" w:type="pct"/>
            <w:gridSpan w:val="6"/>
            <w:shd w:val="clear" w:color="auto" w:fill="4C4C4C" w:themeFill="accent6" w:themeFillShade="BF"/>
            <w:vAlign w:val="bottom"/>
          </w:tcPr>
          <w:p w14:paraId="431B6770" w14:textId="77777777" w:rsidR="00E204FF" w:rsidRPr="0034525F" w:rsidRDefault="00EF0A61" w:rsidP="00E204FF">
            <w:pPr>
              <w:pStyle w:val="Heading1"/>
              <w:rPr>
                <w:color w:val="FFFFFF" w:themeColor="background1"/>
              </w:rPr>
            </w:pPr>
            <w:r w:rsidRPr="0034525F">
              <w:rPr>
                <w:color w:val="FFFFFF" w:themeColor="background1"/>
              </w:rPr>
              <w:t>Restaurant Participant</w:t>
            </w:r>
          </w:p>
        </w:tc>
      </w:tr>
      <w:tr w:rsidR="00E204FF" w:rsidRPr="00846B76" w14:paraId="356C4B71" w14:textId="77777777" w:rsidTr="006140D5">
        <w:tc>
          <w:tcPr>
            <w:tcW w:w="968" w:type="pct"/>
            <w:vAlign w:val="bottom"/>
          </w:tcPr>
          <w:p w14:paraId="1D12E1A7" w14:textId="77777777" w:rsidR="00E204FF" w:rsidRPr="00E204FF" w:rsidRDefault="00EF0A61" w:rsidP="006165CD">
            <w:pPr>
              <w:pStyle w:val="NormalIndent"/>
              <w:jc w:val="right"/>
            </w:pPr>
            <w:r>
              <w:t>Restaurant</w:t>
            </w:r>
            <w:r w:rsidR="006165CD">
              <w:t>:</w:t>
            </w:r>
          </w:p>
        </w:tc>
        <w:tc>
          <w:tcPr>
            <w:tcW w:w="4032" w:type="pct"/>
            <w:gridSpan w:val="5"/>
            <w:tcBorders>
              <w:bottom w:val="single" w:sz="4" w:space="0" w:color="auto"/>
            </w:tcBorders>
            <w:vAlign w:val="bottom"/>
          </w:tcPr>
          <w:p w14:paraId="78677E7C" w14:textId="77777777" w:rsidR="00E204FF" w:rsidRPr="00846B76" w:rsidRDefault="00E204FF" w:rsidP="00E204FF"/>
        </w:tc>
      </w:tr>
      <w:tr w:rsidR="00E204FF" w:rsidRPr="00846B76" w14:paraId="066EE912" w14:textId="77777777" w:rsidTr="006140D5">
        <w:tc>
          <w:tcPr>
            <w:tcW w:w="968" w:type="pct"/>
            <w:vAlign w:val="bottom"/>
          </w:tcPr>
          <w:p w14:paraId="1696F336" w14:textId="77777777" w:rsidR="00E204FF" w:rsidRPr="00E204FF" w:rsidRDefault="00EF0A61" w:rsidP="006165CD">
            <w:pPr>
              <w:pStyle w:val="NormalIndent"/>
              <w:jc w:val="right"/>
            </w:pPr>
            <w:r>
              <w:t>Contact</w:t>
            </w:r>
            <w:r w:rsidR="006165CD">
              <w:t>:</w:t>
            </w:r>
          </w:p>
        </w:tc>
        <w:tc>
          <w:tcPr>
            <w:tcW w:w="40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FD2B32" w14:textId="77777777" w:rsidR="00E204FF" w:rsidRPr="00846B76" w:rsidRDefault="00E204FF" w:rsidP="00E204FF"/>
        </w:tc>
      </w:tr>
      <w:tr w:rsidR="00EF0A61" w:rsidRPr="00846B76" w14:paraId="63B190E7" w14:textId="77777777" w:rsidTr="006140D5">
        <w:tc>
          <w:tcPr>
            <w:tcW w:w="968" w:type="pct"/>
            <w:vAlign w:val="bottom"/>
          </w:tcPr>
          <w:p w14:paraId="67F00B16" w14:textId="77777777" w:rsidR="00EF0A61" w:rsidRDefault="00EF0A61" w:rsidP="006165CD">
            <w:pPr>
              <w:pStyle w:val="NormalIndent"/>
              <w:jc w:val="right"/>
            </w:pPr>
            <w:r>
              <w:t>Phone</w:t>
            </w:r>
            <w:r w:rsidR="006165CD">
              <w:t>:</w:t>
            </w:r>
          </w:p>
        </w:tc>
        <w:tc>
          <w:tcPr>
            <w:tcW w:w="40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E649FE" w14:textId="77777777" w:rsidR="00EF0A61" w:rsidRPr="00846B76" w:rsidRDefault="00EF0A61" w:rsidP="00E204FF"/>
        </w:tc>
      </w:tr>
      <w:tr w:rsidR="00E204FF" w:rsidRPr="00846B76" w14:paraId="04582E66" w14:textId="77777777" w:rsidTr="006140D5">
        <w:tc>
          <w:tcPr>
            <w:tcW w:w="968" w:type="pct"/>
            <w:vAlign w:val="bottom"/>
          </w:tcPr>
          <w:p w14:paraId="2E10E308" w14:textId="77777777" w:rsidR="00E204FF" w:rsidRPr="00E204FF" w:rsidRDefault="00000000" w:rsidP="006165CD">
            <w:pPr>
              <w:pStyle w:val="NormalIndent"/>
              <w:jc w:val="right"/>
            </w:pPr>
            <w:sdt>
              <w:sdtPr>
                <w:id w:val="-1359804501"/>
                <w:placeholder>
                  <w:docPart w:val="FA9C12D2A5FAC34B84AC678A812019EB"/>
                </w:placeholder>
                <w:temporary/>
                <w:showingPlcHdr/>
                <w15:appearance w15:val="hidden"/>
              </w:sdtPr>
              <w:sdtContent>
                <w:r w:rsidR="00E204FF" w:rsidRPr="00E204FF">
                  <w:t>Email</w:t>
                </w:r>
              </w:sdtContent>
            </w:sdt>
            <w:r w:rsidR="006165CD">
              <w:t>:</w:t>
            </w:r>
          </w:p>
        </w:tc>
        <w:tc>
          <w:tcPr>
            <w:tcW w:w="4032" w:type="pct"/>
            <w:gridSpan w:val="5"/>
            <w:tcBorders>
              <w:bottom w:val="single" w:sz="4" w:space="0" w:color="auto"/>
            </w:tcBorders>
            <w:vAlign w:val="bottom"/>
          </w:tcPr>
          <w:p w14:paraId="58E28013" w14:textId="77777777" w:rsidR="00E204FF" w:rsidRPr="00846B76" w:rsidRDefault="00E204FF" w:rsidP="00E204FF"/>
        </w:tc>
      </w:tr>
      <w:tr w:rsidR="00E204FF" w:rsidRPr="00E204FF" w14:paraId="4EDA7D8D" w14:textId="77777777" w:rsidTr="00EF0A61">
        <w:tc>
          <w:tcPr>
            <w:tcW w:w="1398" w:type="pct"/>
            <w:gridSpan w:val="3"/>
            <w:vAlign w:val="bottom"/>
          </w:tcPr>
          <w:p w14:paraId="45F8BC32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02" w:type="pct"/>
            <w:gridSpan w:val="3"/>
            <w:vAlign w:val="bottom"/>
          </w:tcPr>
          <w:p w14:paraId="7258AC64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7C450E11" w14:textId="77777777" w:rsidTr="0034525F">
        <w:tc>
          <w:tcPr>
            <w:tcW w:w="5000" w:type="pct"/>
            <w:gridSpan w:val="6"/>
            <w:shd w:val="clear" w:color="auto" w:fill="4C4C4C" w:themeFill="accent6" w:themeFillShade="BF"/>
          </w:tcPr>
          <w:p w14:paraId="2F0F6291" w14:textId="77777777" w:rsidR="00E204FF" w:rsidRPr="0034525F" w:rsidRDefault="0034525F" w:rsidP="00E204FF">
            <w:pPr>
              <w:pStyle w:val="Heading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Restaurant</w:t>
            </w:r>
            <w:r w:rsidRPr="0034525F">
              <w:rPr>
                <w:color w:val="FFFFFF" w:themeColor="background1"/>
              </w:rPr>
              <w:t xml:space="preserve"> Menu Item Submission</w:t>
            </w:r>
          </w:p>
        </w:tc>
      </w:tr>
      <w:tr w:rsidR="00E204FF" w:rsidRPr="00846B76" w14:paraId="42997C41" w14:textId="77777777" w:rsidTr="0034525F">
        <w:tc>
          <w:tcPr>
            <w:tcW w:w="1398" w:type="pct"/>
            <w:gridSpan w:val="3"/>
            <w:tcBorders>
              <w:bottom w:val="single" w:sz="4" w:space="0" w:color="auto"/>
            </w:tcBorders>
            <w:vAlign w:val="bottom"/>
          </w:tcPr>
          <w:p w14:paraId="0039A7A1" w14:textId="77777777" w:rsidR="00E204FF" w:rsidRDefault="006140D5" w:rsidP="006140D5">
            <w:pPr>
              <w:pStyle w:val="NormalIndent"/>
              <w:ind w:left="0"/>
            </w:pPr>
            <w:r>
              <w:t>Food Submission #1</w:t>
            </w:r>
          </w:p>
        </w:tc>
        <w:tc>
          <w:tcPr>
            <w:tcW w:w="3602" w:type="pct"/>
            <w:gridSpan w:val="3"/>
            <w:tcBorders>
              <w:bottom w:val="single" w:sz="4" w:space="0" w:color="auto"/>
            </w:tcBorders>
            <w:vAlign w:val="bottom"/>
          </w:tcPr>
          <w:p w14:paraId="3EE06BEF" w14:textId="77777777" w:rsidR="00E204FF" w:rsidRPr="00846B76" w:rsidRDefault="006140D5" w:rsidP="00E204FF">
            <w:pPr>
              <w:spacing w:before="240"/>
            </w:pPr>
            <w:r>
              <w:sym w:font="Wingdings" w:char="F0A8"/>
            </w:r>
            <w:r>
              <w:t xml:space="preserve"> Appetizer     </w:t>
            </w:r>
            <w:r>
              <w:sym w:font="Wingdings" w:char="F0A8"/>
            </w:r>
            <w:r>
              <w:t xml:space="preserve">  Salad     </w:t>
            </w:r>
            <w:r>
              <w:sym w:font="Wingdings" w:char="F0A8"/>
            </w:r>
            <w:r>
              <w:t xml:space="preserve">  Entrée      </w:t>
            </w:r>
            <w:r>
              <w:sym w:font="Wingdings" w:char="F0A8"/>
            </w:r>
            <w:r>
              <w:t xml:space="preserve"> Dessert</w:t>
            </w:r>
            <w:r w:rsidR="0034525F">
              <w:t xml:space="preserve">   </w:t>
            </w:r>
            <w:r w:rsidR="0034525F">
              <w:sym w:font="Wingdings" w:char="F0A8"/>
            </w:r>
            <w:r w:rsidR="0034525F">
              <w:t xml:space="preserve"> Drinks</w:t>
            </w:r>
          </w:p>
        </w:tc>
      </w:tr>
      <w:tr w:rsidR="006140D5" w:rsidRPr="00846B76" w14:paraId="6C4B12A1" w14:textId="77777777" w:rsidTr="0034525F"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095F8" w14:textId="77777777" w:rsidR="006140D5" w:rsidRPr="006140D5" w:rsidRDefault="006140D5" w:rsidP="006140D5">
            <w:pPr>
              <w:pStyle w:val="NormalIndent"/>
              <w:ind w:left="0"/>
              <w:jc w:val="right"/>
              <w:rPr>
                <w:sz w:val="24"/>
                <w:szCs w:val="24"/>
              </w:rPr>
            </w:pPr>
            <w:r w:rsidRPr="006140D5">
              <w:rPr>
                <w:sz w:val="24"/>
                <w:szCs w:val="24"/>
              </w:rPr>
              <w:t>Item Name</w:t>
            </w:r>
            <w:r w:rsidR="0034525F">
              <w:rPr>
                <w:sz w:val="24"/>
                <w:szCs w:val="24"/>
              </w:rPr>
              <w:t xml:space="preserve"> &amp; </w:t>
            </w:r>
            <w:r w:rsidRPr="006140D5">
              <w:rPr>
                <w:sz w:val="24"/>
                <w:szCs w:val="24"/>
              </w:rPr>
              <w:t>Description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60217" w14:textId="77777777" w:rsidR="006140D5" w:rsidRDefault="006140D5" w:rsidP="00E204FF">
            <w:pPr>
              <w:spacing w:before="240"/>
            </w:pPr>
          </w:p>
        </w:tc>
      </w:tr>
      <w:tr w:rsidR="006140D5" w:rsidRPr="00846B76" w14:paraId="272D6C3D" w14:textId="77777777" w:rsidTr="0034525F"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6A85F" w14:textId="77777777" w:rsidR="006140D5" w:rsidRPr="006140D5" w:rsidRDefault="006140D5" w:rsidP="006140D5">
            <w:pPr>
              <w:pStyle w:val="NormalIndent"/>
              <w:ind w:left="0"/>
              <w:jc w:val="right"/>
              <w:rPr>
                <w:sz w:val="24"/>
                <w:szCs w:val="24"/>
              </w:rPr>
            </w:pPr>
            <w:r w:rsidRPr="006140D5">
              <w:rPr>
                <w:sz w:val="24"/>
                <w:szCs w:val="24"/>
              </w:rPr>
              <w:t>Quantity &amp; Cost per serving: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5FDFB" w14:textId="77777777" w:rsidR="006140D5" w:rsidRDefault="006140D5" w:rsidP="006140D5">
            <w:pPr>
              <w:spacing w:before="240"/>
            </w:pPr>
          </w:p>
        </w:tc>
      </w:tr>
      <w:tr w:rsidR="006140D5" w:rsidRPr="00846B76" w14:paraId="139DDCC5" w14:textId="77777777" w:rsidTr="0034525F">
        <w:tc>
          <w:tcPr>
            <w:tcW w:w="139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9E22C6" w14:textId="77777777" w:rsidR="006140D5" w:rsidRDefault="006140D5" w:rsidP="006140D5">
            <w:pPr>
              <w:pStyle w:val="NormalIndent"/>
              <w:ind w:left="0"/>
            </w:pPr>
            <w:r>
              <w:t>Food Submission #2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8CBC4" w14:textId="77777777" w:rsidR="006140D5" w:rsidRPr="00846B76" w:rsidRDefault="0034525F" w:rsidP="006140D5">
            <w:pPr>
              <w:spacing w:before="240"/>
            </w:pPr>
            <w:r>
              <w:sym w:font="Wingdings" w:char="F0A8"/>
            </w:r>
            <w:r>
              <w:t xml:space="preserve"> Appetizer     </w:t>
            </w:r>
            <w:r>
              <w:sym w:font="Wingdings" w:char="F0A8"/>
            </w:r>
            <w:r>
              <w:t xml:space="preserve">  Salad     </w:t>
            </w:r>
            <w:r>
              <w:sym w:font="Wingdings" w:char="F0A8"/>
            </w:r>
            <w:r>
              <w:t xml:space="preserve">  Entrée      </w:t>
            </w:r>
            <w:r>
              <w:sym w:font="Wingdings" w:char="F0A8"/>
            </w:r>
            <w:r>
              <w:t xml:space="preserve"> Dessert   </w:t>
            </w:r>
            <w:r>
              <w:sym w:font="Wingdings" w:char="F0A8"/>
            </w:r>
            <w:r>
              <w:t xml:space="preserve"> Drinks</w:t>
            </w:r>
          </w:p>
        </w:tc>
      </w:tr>
      <w:tr w:rsidR="006140D5" w:rsidRPr="00846B76" w14:paraId="669AA202" w14:textId="77777777" w:rsidTr="0034525F"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B3EBF" w14:textId="77777777" w:rsidR="006140D5" w:rsidRPr="006140D5" w:rsidRDefault="0034525F" w:rsidP="006140D5">
            <w:pPr>
              <w:pStyle w:val="NormalIndent"/>
              <w:ind w:left="0"/>
              <w:jc w:val="right"/>
              <w:rPr>
                <w:sz w:val="24"/>
                <w:szCs w:val="24"/>
              </w:rPr>
            </w:pPr>
            <w:r w:rsidRPr="006140D5">
              <w:rPr>
                <w:sz w:val="24"/>
                <w:szCs w:val="24"/>
              </w:rPr>
              <w:t>Item Name</w:t>
            </w:r>
            <w:r>
              <w:rPr>
                <w:sz w:val="24"/>
                <w:szCs w:val="24"/>
              </w:rPr>
              <w:t xml:space="preserve"> &amp; </w:t>
            </w:r>
            <w:r w:rsidRPr="006140D5">
              <w:rPr>
                <w:sz w:val="24"/>
                <w:szCs w:val="24"/>
              </w:rPr>
              <w:t>Description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2DC4F" w14:textId="77777777" w:rsidR="006140D5" w:rsidRDefault="006140D5" w:rsidP="006140D5">
            <w:pPr>
              <w:spacing w:before="240"/>
            </w:pPr>
          </w:p>
        </w:tc>
      </w:tr>
      <w:tr w:rsidR="006140D5" w:rsidRPr="00846B76" w14:paraId="0FFEF91A" w14:textId="77777777" w:rsidTr="0034525F"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6025D" w14:textId="77777777" w:rsidR="006140D5" w:rsidRPr="006140D5" w:rsidRDefault="006140D5" w:rsidP="006140D5">
            <w:pPr>
              <w:pStyle w:val="NormalIndent"/>
              <w:ind w:left="0"/>
              <w:jc w:val="right"/>
              <w:rPr>
                <w:sz w:val="24"/>
                <w:szCs w:val="24"/>
              </w:rPr>
            </w:pPr>
            <w:r w:rsidRPr="006140D5">
              <w:rPr>
                <w:sz w:val="24"/>
                <w:szCs w:val="24"/>
              </w:rPr>
              <w:t>Quantity &amp; Cost per serving: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5893E" w14:textId="77777777" w:rsidR="006140D5" w:rsidRPr="00846B76" w:rsidRDefault="006140D5" w:rsidP="006140D5">
            <w:pPr>
              <w:spacing w:before="240"/>
            </w:pPr>
          </w:p>
        </w:tc>
      </w:tr>
      <w:tr w:rsidR="006140D5" w:rsidRPr="00846B76" w14:paraId="22FFA6E4" w14:textId="77777777" w:rsidTr="0034525F">
        <w:tc>
          <w:tcPr>
            <w:tcW w:w="139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A70B60" w14:textId="77777777" w:rsidR="006140D5" w:rsidRDefault="006140D5" w:rsidP="006140D5">
            <w:pPr>
              <w:pStyle w:val="NormalIndent"/>
              <w:ind w:left="0"/>
            </w:pPr>
            <w:r>
              <w:t>Food Submission #2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6C2CCD" w14:textId="77777777" w:rsidR="006140D5" w:rsidRPr="00846B76" w:rsidRDefault="0034525F" w:rsidP="006140D5">
            <w:pPr>
              <w:spacing w:before="240"/>
            </w:pPr>
            <w:r>
              <w:sym w:font="Wingdings" w:char="F0A8"/>
            </w:r>
            <w:r>
              <w:t xml:space="preserve"> Appetizer     </w:t>
            </w:r>
            <w:r>
              <w:sym w:font="Wingdings" w:char="F0A8"/>
            </w:r>
            <w:r>
              <w:t xml:space="preserve">  Salad     </w:t>
            </w:r>
            <w:r>
              <w:sym w:font="Wingdings" w:char="F0A8"/>
            </w:r>
            <w:r>
              <w:t xml:space="preserve">  Entrée      </w:t>
            </w:r>
            <w:r>
              <w:sym w:font="Wingdings" w:char="F0A8"/>
            </w:r>
            <w:r>
              <w:t xml:space="preserve"> Dessert   </w:t>
            </w:r>
            <w:r>
              <w:sym w:font="Wingdings" w:char="F0A8"/>
            </w:r>
            <w:r>
              <w:t xml:space="preserve"> Drinks </w:t>
            </w:r>
          </w:p>
        </w:tc>
      </w:tr>
      <w:tr w:rsidR="006140D5" w:rsidRPr="00846B76" w14:paraId="6056AF8F" w14:textId="77777777" w:rsidTr="0034525F"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23A64" w14:textId="77777777" w:rsidR="006140D5" w:rsidRPr="006140D5" w:rsidRDefault="0034525F" w:rsidP="006140D5">
            <w:pPr>
              <w:pStyle w:val="NormalIndent"/>
              <w:ind w:left="0"/>
              <w:jc w:val="right"/>
              <w:rPr>
                <w:sz w:val="24"/>
                <w:szCs w:val="24"/>
              </w:rPr>
            </w:pPr>
            <w:r w:rsidRPr="006140D5">
              <w:rPr>
                <w:sz w:val="24"/>
                <w:szCs w:val="24"/>
              </w:rPr>
              <w:t>Item Name</w:t>
            </w:r>
            <w:r>
              <w:rPr>
                <w:sz w:val="24"/>
                <w:szCs w:val="24"/>
              </w:rPr>
              <w:t xml:space="preserve"> &amp; </w:t>
            </w:r>
            <w:r w:rsidRPr="006140D5">
              <w:rPr>
                <w:sz w:val="24"/>
                <w:szCs w:val="24"/>
              </w:rPr>
              <w:t>Description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6E5B3" w14:textId="77777777" w:rsidR="006140D5" w:rsidRDefault="006140D5" w:rsidP="006140D5">
            <w:pPr>
              <w:spacing w:before="240"/>
            </w:pPr>
          </w:p>
        </w:tc>
      </w:tr>
      <w:tr w:rsidR="006140D5" w:rsidRPr="00846B76" w14:paraId="64F563B3" w14:textId="77777777" w:rsidTr="0034525F">
        <w:tc>
          <w:tcPr>
            <w:tcW w:w="13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9EF3E" w14:textId="77777777" w:rsidR="006140D5" w:rsidRPr="006140D5" w:rsidRDefault="006140D5" w:rsidP="006140D5">
            <w:pPr>
              <w:pStyle w:val="NormalIndent"/>
              <w:ind w:left="0"/>
              <w:jc w:val="right"/>
              <w:rPr>
                <w:sz w:val="24"/>
                <w:szCs w:val="24"/>
              </w:rPr>
            </w:pPr>
            <w:r w:rsidRPr="006140D5">
              <w:rPr>
                <w:sz w:val="24"/>
                <w:szCs w:val="24"/>
              </w:rPr>
              <w:t>Quantity &amp; Cost per serving:</w:t>
            </w:r>
          </w:p>
        </w:tc>
        <w:tc>
          <w:tcPr>
            <w:tcW w:w="3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C05C0" w14:textId="77777777" w:rsidR="006140D5" w:rsidRDefault="006140D5" w:rsidP="006140D5">
            <w:pPr>
              <w:spacing w:before="240"/>
            </w:pPr>
          </w:p>
        </w:tc>
      </w:tr>
    </w:tbl>
    <w:p w14:paraId="34FEB8C6" w14:textId="001FE98C" w:rsidR="000172E5" w:rsidRPr="0034525F" w:rsidRDefault="006165CD" w:rsidP="003452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PSMT" w:eastAsia="Times New Roman" w:hAnsi="TimesNewRomanPSMT" w:cs="Times New Roman"/>
          <w:sz w:val="24"/>
          <w:szCs w:val="24"/>
        </w:rPr>
        <w:t xml:space="preserve">The final menu selection will be made based on the quantity, cost, and particular food items received 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 xml:space="preserve">by </w:t>
      </w:r>
      <w:r>
        <w:rPr>
          <w:rFonts w:ascii="TimesNewRomanPSMT" w:eastAsia="Times New Roman" w:hAnsi="TimesNewRomanPSMT" w:cs="Times New Roman"/>
          <w:sz w:val="24"/>
          <w:szCs w:val="24"/>
        </w:rPr>
        <w:t xml:space="preserve">vendor submissions.  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We would like for you or your staff to 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 xml:space="preserve">deliver at the appropriate time </w:t>
      </w:r>
      <w:r w:rsidR="006140D5">
        <w:rPr>
          <w:rFonts w:ascii="TimesNewRomanPSMT" w:eastAsia="Times New Roman" w:hAnsi="TimesNewRomanPSMT" w:cs="Times New Roman"/>
          <w:sz w:val="24"/>
          <w:szCs w:val="24"/>
        </w:rPr>
        <w:t>and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 xml:space="preserve"> we will have volunteers’</w:t>
      </w:r>
      <w:r w:rsidR="006140D5">
        <w:rPr>
          <w:rFonts w:ascii="TimesNewRomanPSMT" w:eastAsia="Times New Roman" w:hAnsi="TimesNewRomanPSMT" w:cs="Times New Roman"/>
          <w:sz w:val="24"/>
          <w:szCs w:val="24"/>
        </w:rPr>
        <w:t xml:space="preserve"> dish-out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 the item you are providing</w:t>
      </w:r>
      <w:r w:rsidR="006140D5">
        <w:rPr>
          <w:rFonts w:ascii="TimesNewRomanPSMT" w:eastAsia="Times New Roman" w:hAnsi="TimesNewRomanPSMT" w:cs="Times New Roman"/>
          <w:sz w:val="24"/>
          <w:szCs w:val="24"/>
        </w:rPr>
        <w:t xml:space="preserve">, </w:t>
      </w:r>
      <w:r>
        <w:rPr>
          <w:rFonts w:ascii="TimesNewRomanPSMT" w:eastAsia="Times New Roman" w:hAnsi="TimesNewRomanPSMT" w:cs="Times New Roman"/>
          <w:sz w:val="24"/>
          <w:szCs w:val="24"/>
        </w:rPr>
        <w:t>Please, price items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 as close to cost</w:t>
      </w:r>
      <w:r>
        <w:rPr>
          <w:rFonts w:ascii="TimesNewRomanPSMT" w:eastAsia="Times New Roman" w:hAnsi="TimesNewRomanPSMT" w:cs="Times New Roman"/>
          <w:sz w:val="24"/>
          <w:szCs w:val="24"/>
        </w:rPr>
        <w:t>,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 as possible</w:t>
      </w:r>
      <w:r>
        <w:rPr>
          <w:rFonts w:ascii="TimesNewRomanPSMT" w:eastAsia="Times New Roman" w:hAnsi="TimesNewRomanPSMT" w:cs="Times New Roman"/>
          <w:sz w:val="24"/>
          <w:szCs w:val="24"/>
        </w:rPr>
        <w:t xml:space="preserve">, for the fundraiser. 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 </w:t>
      </w:r>
      <w:r w:rsidR="00B80562">
        <w:rPr>
          <w:rFonts w:ascii="TimesNewRomanPSMT" w:eastAsia="Times New Roman" w:hAnsi="TimesNewRomanPSMT" w:cs="Times New Roman"/>
          <w:sz w:val="24"/>
          <w:szCs w:val="24"/>
        </w:rPr>
        <w:t>O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ur 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 xml:space="preserve">total 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budget for food is 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>approximately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 xml:space="preserve"> $</w:t>
      </w:r>
      <w:r w:rsidR="00B80562">
        <w:rPr>
          <w:rFonts w:ascii="TimesNewRomanPSMT" w:eastAsia="Times New Roman" w:hAnsi="TimesNewRomanPSMT" w:cs="Times New Roman"/>
          <w:sz w:val="24"/>
          <w:szCs w:val="24"/>
        </w:rPr>
        <w:t>2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>5</w:t>
      </w:r>
      <w:r w:rsidR="00B80562">
        <w:rPr>
          <w:rFonts w:ascii="TimesNewRomanPSMT" w:eastAsia="Times New Roman" w:hAnsi="TimesNewRomanPSMT" w:cs="Times New Roman"/>
          <w:sz w:val="24"/>
          <w:szCs w:val="24"/>
        </w:rPr>
        <w:t xml:space="preserve"> 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>- $</w:t>
      </w:r>
      <w:r w:rsidR="00B80562">
        <w:rPr>
          <w:rFonts w:ascii="TimesNewRomanPSMT" w:eastAsia="Times New Roman" w:hAnsi="TimesNewRomanPSMT" w:cs="Times New Roman"/>
          <w:sz w:val="24"/>
          <w:szCs w:val="24"/>
        </w:rPr>
        <w:t>2</w:t>
      </w:r>
      <w:r w:rsidR="00135E49">
        <w:rPr>
          <w:rFonts w:ascii="TimesNewRomanPSMT" w:eastAsia="Times New Roman" w:hAnsi="TimesNewRomanPSMT" w:cs="Times New Roman"/>
          <w:sz w:val="24"/>
          <w:szCs w:val="24"/>
        </w:rPr>
        <w:t>8, per person</w:t>
      </w:r>
      <w:r w:rsidR="006140D5" w:rsidRPr="006140D5">
        <w:rPr>
          <w:rFonts w:ascii="TimesNewRomanPSMT" w:eastAsia="Times New Roman" w:hAnsi="TimesNewRomanPSMT" w:cs="Times New Roman"/>
          <w:sz w:val="24"/>
          <w:szCs w:val="24"/>
        </w:rPr>
        <w:t>.</w:t>
      </w:r>
    </w:p>
    <w:sectPr w:rsidR="000172E5" w:rsidRPr="0034525F" w:rsidSect="006140D5">
      <w:headerReference w:type="default" r:id="rId10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B4BB2" w14:textId="77777777" w:rsidR="00C61458" w:rsidRDefault="00C61458" w:rsidP="000172E5">
      <w:pPr>
        <w:spacing w:after="0" w:line="240" w:lineRule="auto"/>
      </w:pPr>
      <w:r>
        <w:separator/>
      </w:r>
    </w:p>
  </w:endnote>
  <w:endnote w:type="continuationSeparator" w:id="0">
    <w:p w14:paraId="0F94FBE1" w14:textId="77777777" w:rsidR="00C61458" w:rsidRDefault="00C6145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6E46BB-1A44-8D40-A089-B91DE8201C9F}"/>
    <w:embedBold r:id="rId2" w:fontKey="{8AAD73EF-082B-044F-B689-B0C8C10509CF}"/>
    <w:embedItalic r:id="rId3" w:fontKey="{70D04403-6F18-A547-8E58-D40390478EF5}"/>
    <w:embedBoldItalic r:id="rId4" w:fontKey="{660DC7EC-C62F-424D-B290-A6256F0CA8F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4F0C88A-2ED7-974B-B1F4-601BD1ABAC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8A36B13-9711-B24E-B2DC-140CFACBB4AF}"/>
    <w:embedBold r:id="rId7" w:fontKey="{DE3D01BA-7DA1-BD4F-AD8A-FB52A87CA2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8A8EC274-AEEF-EA49-B94C-D5A5DD11476E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9" w:fontKey="{D40154BB-50E4-2E44-A35A-57DA007540C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A0B870A0-E32E-2F41-B398-36491498E4A0}"/>
    <w:embedBold r:id="rId11" w:fontKey="{DB9AF5A8-AE57-0547-8299-9E667DD79D54}"/>
    <w:embedItalic r:id="rId12" w:fontKey="{D4081BB6-0F84-724F-970E-812A087095DE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91EB043A-DD77-6F4F-A75D-A46540457106}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15BB4" w14:textId="77777777" w:rsidR="00C61458" w:rsidRDefault="00C61458" w:rsidP="000172E5">
      <w:pPr>
        <w:spacing w:after="0" w:line="240" w:lineRule="auto"/>
      </w:pPr>
      <w:r>
        <w:separator/>
      </w:r>
    </w:p>
  </w:footnote>
  <w:footnote w:type="continuationSeparator" w:id="0">
    <w:p w14:paraId="75143820" w14:textId="77777777" w:rsidR="00C61458" w:rsidRDefault="00C6145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236"/>
      <w:gridCol w:w="8000"/>
    </w:tblGrid>
    <w:tr w:rsidR="00EF0A61" w:rsidRPr="00EF0A61" w14:paraId="4155CC28" w14:textId="77777777" w:rsidTr="00384B05">
      <w:trPr>
        <w:trHeight w:val="990"/>
      </w:trPr>
      <w:tc>
        <w:tcPr>
          <w:tcW w:w="1350" w:type="dxa"/>
          <w:vAlign w:val="center"/>
        </w:tcPr>
        <w:p w14:paraId="3358E096" w14:textId="77777777" w:rsidR="00B337A2" w:rsidRPr="0034525F" w:rsidRDefault="0034525F" w:rsidP="0034525F">
          <w:pPr>
            <w:spacing w:before="0"/>
          </w:pPr>
          <w:r>
            <w:fldChar w:fldCharType="begin"/>
          </w:r>
          <w:r>
            <w:instrText xml:space="preserve"> INCLUDEPICTURE "/var/folders/kc/dt1mh7dn3ml4rd9x5d5jwzb80000gn/T/com.microsoft.Word/WebArchiveCopyPasteTempFiles/page1image1032066432"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705B9438" wp14:editId="045215F8">
                <wp:extent cx="1277007" cy="818120"/>
                <wp:effectExtent l="0" t="0" r="5715" b="0"/>
                <wp:docPr id="2" name="Picture 2" descr="page1image1032066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ge1image1032066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753" cy="827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8000" w:type="dxa"/>
          <w:vAlign w:val="center"/>
        </w:tcPr>
        <w:p w14:paraId="73ACA57E" w14:textId="77777777" w:rsidR="00B337A2" w:rsidRPr="00EF0A61" w:rsidRDefault="00EF0A61" w:rsidP="00E204FF">
          <w:pPr>
            <w:pStyle w:val="Header"/>
            <w:rPr>
              <w:color w:val="666666" w:themeColor="accent6"/>
            </w:rPr>
          </w:pPr>
          <w:r w:rsidRPr="0034525F">
            <w:rPr>
              <w:color w:val="000000" w:themeColor="text1"/>
            </w:rPr>
            <w:t>Restaurant Participation Form</w:t>
          </w:r>
        </w:p>
      </w:tc>
    </w:tr>
  </w:tbl>
  <w:p w14:paraId="1385FE44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8D1908"/>
    <w:multiLevelType w:val="multilevel"/>
    <w:tmpl w:val="EEC6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60C25F2"/>
    <w:multiLevelType w:val="multilevel"/>
    <w:tmpl w:val="E682B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7263041"/>
    <w:multiLevelType w:val="multilevel"/>
    <w:tmpl w:val="BE24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06145210">
    <w:abstractNumId w:val="12"/>
  </w:num>
  <w:num w:numId="2" w16cid:durableId="1879735737">
    <w:abstractNumId w:val="8"/>
  </w:num>
  <w:num w:numId="3" w16cid:durableId="556819689">
    <w:abstractNumId w:val="16"/>
  </w:num>
  <w:num w:numId="4" w16cid:durableId="657075996">
    <w:abstractNumId w:val="13"/>
  </w:num>
  <w:num w:numId="5" w16cid:durableId="2072345678">
    <w:abstractNumId w:val="14"/>
  </w:num>
  <w:num w:numId="6" w16cid:durableId="60717993">
    <w:abstractNumId w:val="21"/>
  </w:num>
  <w:num w:numId="7" w16cid:durableId="990139829">
    <w:abstractNumId w:val="7"/>
  </w:num>
  <w:num w:numId="8" w16cid:durableId="438792996">
    <w:abstractNumId w:val="11"/>
  </w:num>
  <w:num w:numId="9" w16cid:durableId="1465848213">
    <w:abstractNumId w:val="19"/>
  </w:num>
  <w:num w:numId="10" w16cid:durableId="1050375008">
    <w:abstractNumId w:val="2"/>
  </w:num>
  <w:num w:numId="11" w16cid:durableId="799768347">
    <w:abstractNumId w:val="6"/>
  </w:num>
  <w:num w:numId="12" w16cid:durableId="856849496">
    <w:abstractNumId w:val="0"/>
  </w:num>
  <w:num w:numId="13" w16cid:durableId="1906329625">
    <w:abstractNumId w:val="3"/>
  </w:num>
  <w:num w:numId="14" w16cid:durableId="22168464">
    <w:abstractNumId w:val="10"/>
  </w:num>
  <w:num w:numId="15" w16cid:durableId="250821811">
    <w:abstractNumId w:val="9"/>
  </w:num>
  <w:num w:numId="16" w16cid:durableId="1621571725">
    <w:abstractNumId w:val="17"/>
  </w:num>
  <w:num w:numId="17" w16cid:durableId="1617175671">
    <w:abstractNumId w:val="4"/>
  </w:num>
  <w:num w:numId="18" w16cid:durableId="1342926914">
    <w:abstractNumId w:val="24"/>
  </w:num>
  <w:num w:numId="19" w16cid:durableId="1742289438">
    <w:abstractNumId w:val="20"/>
  </w:num>
  <w:num w:numId="20" w16cid:durableId="2010479667">
    <w:abstractNumId w:val="15"/>
  </w:num>
  <w:num w:numId="21" w16cid:durableId="1917400589">
    <w:abstractNumId w:val="23"/>
  </w:num>
  <w:num w:numId="22" w16cid:durableId="2024164323">
    <w:abstractNumId w:val="5"/>
  </w:num>
  <w:num w:numId="23" w16cid:durableId="1588727028">
    <w:abstractNumId w:val="1"/>
  </w:num>
  <w:num w:numId="24" w16cid:durableId="1618491829">
    <w:abstractNumId w:val="22"/>
  </w:num>
  <w:num w:numId="25" w16cid:durableId="100147791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61"/>
    <w:rsid w:val="000172E5"/>
    <w:rsid w:val="00052382"/>
    <w:rsid w:val="0006568A"/>
    <w:rsid w:val="00076F0F"/>
    <w:rsid w:val="00084253"/>
    <w:rsid w:val="000D1F49"/>
    <w:rsid w:val="001036CE"/>
    <w:rsid w:val="00135E49"/>
    <w:rsid w:val="001727CA"/>
    <w:rsid w:val="001B01C6"/>
    <w:rsid w:val="001B663D"/>
    <w:rsid w:val="002164B2"/>
    <w:rsid w:val="00296CB7"/>
    <w:rsid w:val="002A4E44"/>
    <w:rsid w:val="002C56E6"/>
    <w:rsid w:val="00311D4F"/>
    <w:rsid w:val="00344849"/>
    <w:rsid w:val="0034525F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0D5"/>
    <w:rsid w:val="006145D8"/>
    <w:rsid w:val="00615005"/>
    <w:rsid w:val="006165CD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D74EE"/>
    <w:rsid w:val="008E203A"/>
    <w:rsid w:val="0091229C"/>
    <w:rsid w:val="00940E73"/>
    <w:rsid w:val="0098597D"/>
    <w:rsid w:val="009F619A"/>
    <w:rsid w:val="009F6DDE"/>
    <w:rsid w:val="00A370A8"/>
    <w:rsid w:val="00AE4D42"/>
    <w:rsid w:val="00B337A2"/>
    <w:rsid w:val="00B80562"/>
    <w:rsid w:val="00BD4753"/>
    <w:rsid w:val="00BD5CB1"/>
    <w:rsid w:val="00BE62EE"/>
    <w:rsid w:val="00C003BA"/>
    <w:rsid w:val="00C4602F"/>
    <w:rsid w:val="00C46878"/>
    <w:rsid w:val="00C6145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E7952"/>
    <w:rsid w:val="00E204FF"/>
    <w:rsid w:val="00E61C09"/>
    <w:rsid w:val="00EB3B58"/>
    <w:rsid w:val="00EC7359"/>
    <w:rsid w:val="00EE3054"/>
    <w:rsid w:val="00EF0A61"/>
    <w:rsid w:val="00F00606"/>
    <w:rsid w:val="00F01256"/>
    <w:rsid w:val="00F21BC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609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1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imByrd/Library/Containers/com.microsoft.Word/Data/Library/Application%20Support/Microsoft/Office/16.0/DTS/Search/%7b6E776FA9-1BEE-504E-9413-89601473FB85%7dtf2235964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43C1BF2DA58342BB3F5F152C23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52BA7-E9F7-D64E-980F-C07E58633310}"/>
      </w:docPartPr>
      <w:docPartBody>
        <w:p w:rsidR="007A3845" w:rsidRDefault="005B7BCC">
          <w:pPr>
            <w:pStyle w:val="8643C1BF2DA58342BB3F5F152C2377F7"/>
          </w:pPr>
          <w:r>
            <w:rPr>
              <w:rStyle w:val="Heading1Char"/>
            </w:rPr>
            <w:t>Event</w:t>
          </w:r>
          <w:r w:rsidRPr="006145D8">
            <w:rPr>
              <w:rStyle w:val="Heading1Char"/>
            </w:rPr>
            <w:t xml:space="preserve"> Info</w:t>
          </w:r>
          <w:r>
            <w:rPr>
              <w:rStyle w:val="Heading1Char"/>
            </w:rPr>
            <w:t>rmation</w:t>
          </w:r>
        </w:p>
      </w:docPartBody>
    </w:docPart>
    <w:docPart>
      <w:docPartPr>
        <w:name w:val="C03B1DBB8420F148B42452923C6E5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377FC-7960-FA4B-9850-A1CF9C3600E2}"/>
      </w:docPartPr>
      <w:docPartBody>
        <w:p w:rsidR="007A3845" w:rsidRDefault="005B7BCC">
          <w:pPr>
            <w:pStyle w:val="C03B1DBB8420F148B42452923C6E5662"/>
          </w:pPr>
          <w:r w:rsidRPr="008D33C0">
            <w:t>Event Name</w:t>
          </w:r>
        </w:p>
      </w:docPartBody>
    </w:docPart>
    <w:docPart>
      <w:docPartPr>
        <w:name w:val="A8BBD7C80E5A4940BAA99DAFF5130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3F0CD-9510-664E-9AEF-4B37F30291E6}"/>
      </w:docPartPr>
      <w:docPartBody>
        <w:p w:rsidR="007A3845" w:rsidRDefault="005B7BCC">
          <w:pPr>
            <w:pStyle w:val="A8BBD7C80E5A4940BAA99DAFF5130BCD"/>
          </w:pPr>
          <w:r w:rsidRPr="008D33C0">
            <w:t>Date</w:t>
          </w:r>
        </w:p>
      </w:docPartBody>
    </w:docPart>
    <w:docPart>
      <w:docPartPr>
        <w:name w:val="4576B5C324063C449AED563222839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BC481-84BB-FD4C-BB39-50856F8FF8D2}"/>
      </w:docPartPr>
      <w:docPartBody>
        <w:p w:rsidR="007A3845" w:rsidRDefault="005B7BCC">
          <w:pPr>
            <w:pStyle w:val="4576B5C324063C449AED563222839391"/>
          </w:pPr>
          <w:r w:rsidRPr="00E204FF">
            <w:t>Time</w:t>
          </w:r>
        </w:p>
      </w:docPartBody>
    </w:docPart>
    <w:docPart>
      <w:docPartPr>
        <w:name w:val="775BE861EA1F28488D4172A3F1E1E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011F7-0162-CA43-BEE4-3FCC7FC088A9}"/>
      </w:docPartPr>
      <w:docPartBody>
        <w:p w:rsidR="007A3845" w:rsidRDefault="005B7BCC">
          <w:pPr>
            <w:pStyle w:val="775BE861EA1F28488D4172A3F1E1EE98"/>
          </w:pPr>
          <w:r>
            <w:t>Location</w:t>
          </w:r>
        </w:p>
      </w:docPartBody>
    </w:docPart>
    <w:docPart>
      <w:docPartPr>
        <w:name w:val="FA9C12D2A5FAC34B84AC678A81201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2992C-30E3-0143-A679-20B248E9D56B}"/>
      </w:docPartPr>
      <w:docPartBody>
        <w:p w:rsidR="007A3845" w:rsidRDefault="005B7BCC">
          <w:pPr>
            <w:pStyle w:val="FA9C12D2A5FAC34B84AC678A812019EB"/>
          </w:pPr>
          <w:r w:rsidRPr="00E204F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BCC"/>
    <w:rsid w:val="005B7BCC"/>
    <w:rsid w:val="0064080B"/>
    <w:rsid w:val="007A3845"/>
    <w:rsid w:val="008E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8643C1BF2DA58342BB3F5F152C2377F7">
    <w:name w:val="8643C1BF2DA58342BB3F5F152C2377F7"/>
  </w:style>
  <w:style w:type="paragraph" w:customStyle="1" w:styleId="C03B1DBB8420F148B42452923C6E5662">
    <w:name w:val="C03B1DBB8420F148B42452923C6E5662"/>
  </w:style>
  <w:style w:type="paragraph" w:customStyle="1" w:styleId="A8BBD7C80E5A4940BAA99DAFF5130BCD">
    <w:name w:val="A8BBD7C80E5A4940BAA99DAFF5130BCD"/>
  </w:style>
  <w:style w:type="paragraph" w:customStyle="1" w:styleId="4576B5C324063C449AED563222839391">
    <w:name w:val="4576B5C324063C449AED563222839391"/>
  </w:style>
  <w:style w:type="paragraph" w:customStyle="1" w:styleId="775BE861EA1F28488D4172A3F1E1EE98">
    <w:name w:val="775BE861EA1F28488D4172A3F1E1EE98"/>
  </w:style>
  <w:style w:type="paragraph" w:customStyle="1" w:styleId="FA9C12D2A5FAC34B84AC678A812019EB">
    <w:name w:val="FA9C12D2A5FAC34B84AC678A812019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{6E776FA9-1BEE-504E-9413-89601473FB85}tf22359646.dotx</Template>
  <TotalTime>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2023-05-22T19:21:00Z</dcterms:created>
  <dcterms:modified xsi:type="dcterms:W3CDTF">2023-05-22T19:24:00Z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